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833C9" w14:textId="5DF16692" w:rsidR="004D0571" w:rsidRPr="00C403AB" w:rsidRDefault="004D0571" w:rsidP="00FD0848">
      <w:pPr>
        <w:rPr>
          <w:b/>
        </w:rPr>
      </w:pPr>
      <w:r w:rsidRPr="00C403AB">
        <w:rPr>
          <w:b/>
        </w:rPr>
        <w:t xml:space="preserve">KONTRAKT </w:t>
      </w:r>
      <w:r w:rsidR="00FD0848">
        <w:rPr>
          <w:b/>
        </w:rPr>
        <w:t xml:space="preserve"> - </w:t>
      </w:r>
      <w:r w:rsidR="00642257">
        <w:rPr>
          <w:b/>
        </w:rPr>
        <w:t xml:space="preserve">med </w:t>
      </w:r>
      <w:r w:rsidR="00101D47">
        <w:rPr>
          <w:b/>
        </w:rPr>
        <w:t>s</w:t>
      </w:r>
      <w:r w:rsidRPr="00C403AB">
        <w:rPr>
          <w:b/>
        </w:rPr>
        <w:t>jølvstendig næringsdrivande</w:t>
      </w:r>
    </w:p>
    <w:p w14:paraId="598787BA" w14:textId="77777777" w:rsidR="004D0571" w:rsidRPr="000A602F" w:rsidRDefault="004D0571" w:rsidP="000A602F">
      <w:pPr>
        <w:spacing w:line="240" w:lineRule="auto"/>
        <w:rPr>
          <w:sz w:val="18"/>
        </w:rPr>
      </w:pPr>
    </w:p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2263"/>
        <w:gridCol w:w="7371"/>
      </w:tblGrid>
      <w:tr w:rsidR="00C403AB" w:rsidRPr="00C403AB" w14:paraId="7E57802F" w14:textId="77777777" w:rsidTr="00AE0046">
        <w:trPr>
          <w:trHeight w:hRule="exact" w:val="397"/>
        </w:trPr>
        <w:tc>
          <w:tcPr>
            <w:tcW w:w="2263" w:type="dxa"/>
          </w:tcPr>
          <w:p w14:paraId="3F6EBF04" w14:textId="77777777" w:rsidR="00C403AB" w:rsidRPr="00C403AB" w:rsidRDefault="00FD0848" w:rsidP="00E213A2">
            <w:r>
              <w:t>Namn på føretak</w:t>
            </w:r>
            <w:r w:rsidR="00C403AB" w:rsidRPr="00C403AB">
              <w:t>:</w:t>
            </w:r>
          </w:p>
        </w:tc>
        <w:tc>
          <w:tcPr>
            <w:tcW w:w="7371" w:type="dxa"/>
          </w:tcPr>
          <w:p w14:paraId="16A2CB21" w14:textId="072AE3D1" w:rsidR="00C403AB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C403AB" w:rsidRPr="00C403AB" w14:paraId="3AC01506" w14:textId="77777777" w:rsidTr="00AE0046">
        <w:trPr>
          <w:trHeight w:hRule="exact" w:val="397"/>
        </w:trPr>
        <w:tc>
          <w:tcPr>
            <w:tcW w:w="2263" w:type="dxa"/>
          </w:tcPr>
          <w:p w14:paraId="7DDD8B0C" w14:textId="317F6B39" w:rsidR="00C403AB" w:rsidRPr="00C403AB" w:rsidRDefault="001023C2" w:rsidP="00E213A2">
            <w:r>
              <w:t>Org.nr.</w:t>
            </w:r>
            <w:r w:rsidR="00FD0848">
              <w:t>:</w:t>
            </w:r>
          </w:p>
        </w:tc>
        <w:tc>
          <w:tcPr>
            <w:tcW w:w="7371" w:type="dxa"/>
          </w:tcPr>
          <w:p w14:paraId="372C54DB" w14:textId="1DF2902A" w:rsidR="00C403AB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403AB" w:rsidRPr="00C403AB" w14:paraId="3DDCA31E" w14:textId="77777777" w:rsidTr="00AE0046">
        <w:trPr>
          <w:trHeight w:hRule="exact" w:val="397"/>
        </w:trPr>
        <w:tc>
          <w:tcPr>
            <w:tcW w:w="2263" w:type="dxa"/>
          </w:tcPr>
          <w:p w14:paraId="7CE7C8F4" w14:textId="77777777" w:rsidR="00C403AB" w:rsidRPr="00C403AB" w:rsidRDefault="00C403AB" w:rsidP="00E213A2">
            <w:r w:rsidRPr="00C403AB">
              <w:t>Adresse:</w:t>
            </w:r>
          </w:p>
        </w:tc>
        <w:tc>
          <w:tcPr>
            <w:tcW w:w="7371" w:type="dxa"/>
          </w:tcPr>
          <w:p w14:paraId="63152942" w14:textId="4B6C499F" w:rsidR="00C403AB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D0848" w:rsidRPr="00C403AB" w14:paraId="7623F27E" w14:textId="77777777" w:rsidTr="00AE0046">
        <w:trPr>
          <w:trHeight w:hRule="exact" w:val="397"/>
        </w:trPr>
        <w:tc>
          <w:tcPr>
            <w:tcW w:w="2263" w:type="dxa"/>
          </w:tcPr>
          <w:p w14:paraId="546A7D14" w14:textId="77777777" w:rsidR="00FD0848" w:rsidRPr="00C403AB" w:rsidRDefault="00FD0848" w:rsidP="00E213A2">
            <w:r>
              <w:t>Mobil/Fasttelefon:</w:t>
            </w:r>
          </w:p>
        </w:tc>
        <w:tc>
          <w:tcPr>
            <w:tcW w:w="7371" w:type="dxa"/>
          </w:tcPr>
          <w:p w14:paraId="144D578A" w14:textId="145141E4" w:rsidR="00FD0848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D0848" w:rsidRPr="00C403AB" w14:paraId="09939F26" w14:textId="77777777" w:rsidTr="00AE0046">
        <w:trPr>
          <w:trHeight w:hRule="exact" w:val="397"/>
        </w:trPr>
        <w:tc>
          <w:tcPr>
            <w:tcW w:w="2263" w:type="dxa"/>
          </w:tcPr>
          <w:p w14:paraId="5C1AAFCD" w14:textId="77777777" w:rsidR="00FD0848" w:rsidRDefault="00FD0848" w:rsidP="00E213A2">
            <w:r>
              <w:t>E-post:</w:t>
            </w:r>
          </w:p>
        </w:tc>
        <w:tc>
          <w:tcPr>
            <w:tcW w:w="7371" w:type="dxa"/>
          </w:tcPr>
          <w:p w14:paraId="06D73833" w14:textId="0C59753D" w:rsidR="00FD0848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F4D2521" w14:textId="77777777" w:rsidR="00B00CD2" w:rsidRPr="000A602F" w:rsidRDefault="00B00CD2" w:rsidP="000A602F">
      <w:pPr>
        <w:spacing w:line="240" w:lineRule="auto"/>
        <w:rPr>
          <w:sz w:val="18"/>
        </w:rPr>
      </w:pPr>
    </w:p>
    <w:tbl>
      <w:tblPr>
        <w:tblStyle w:val="Tabellrutenett"/>
        <w:tblW w:w="9654" w:type="dxa"/>
        <w:tblLook w:val="04A0" w:firstRow="1" w:lastRow="0" w:firstColumn="1" w:lastColumn="0" w:noHBand="0" w:noVBand="1"/>
      </w:tblPr>
      <w:tblGrid>
        <w:gridCol w:w="2830"/>
        <w:gridCol w:w="6824"/>
      </w:tblGrid>
      <w:tr w:rsidR="00FD0848" w:rsidRPr="00C403AB" w14:paraId="22FA1C7E" w14:textId="77777777" w:rsidTr="00AE0046">
        <w:trPr>
          <w:trHeight w:hRule="exact" w:val="397"/>
        </w:trPr>
        <w:tc>
          <w:tcPr>
            <w:tcW w:w="2830" w:type="dxa"/>
          </w:tcPr>
          <w:p w14:paraId="4D966942" w14:textId="77777777" w:rsidR="00FD0848" w:rsidRPr="00C403AB" w:rsidRDefault="00FD0848" w:rsidP="00E213A2">
            <w:r>
              <w:t>Oppdragseining på HVO:</w:t>
            </w:r>
          </w:p>
        </w:tc>
        <w:tc>
          <w:tcPr>
            <w:tcW w:w="6824" w:type="dxa"/>
          </w:tcPr>
          <w:p w14:paraId="1E50F600" w14:textId="5EF35B7B" w:rsidR="00FD0848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D0848" w:rsidRPr="00C403AB" w14:paraId="6716F0CA" w14:textId="77777777" w:rsidTr="00AE0046">
        <w:trPr>
          <w:trHeight w:hRule="exact" w:val="397"/>
        </w:trPr>
        <w:tc>
          <w:tcPr>
            <w:tcW w:w="2830" w:type="dxa"/>
          </w:tcPr>
          <w:p w14:paraId="7023D3FB" w14:textId="77777777" w:rsidR="00FD0848" w:rsidRPr="00C403AB" w:rsidRDefault="00FD0848" w:rsidP="00E213A2">
            <w:r>
              <w:t>Kontaktperson ved HVO:</w:t>
            </w:r>
          </w:p>
        </w:tc>
        <w:tc>
          <w:tcPr>
            <w:tcW w:w="6824" w:type="dxa"/>
          </w:tcPr>
          <w:p w14:paraId="29882598" w14:textId="390971F9" w:rsidR="00FD0848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403AB" w:rsidRPr="00C403AB" w14:paraId="3DBE33F1" w14:textId="77777777" w:rsidTr="00AE0046">
        <w:trPr>
          <w:trHeight w:hRule="exact" w:val="397"/>
        </w:trPr>
        <w:tc>
          <w:tcPr>
            <w:tcW w:w="2830" w:type="dxa"/>
          </w:tcPr>
          <w:p w14:paraId="7620548A" w14:textId="77777777" w:rsidR="00C403AB" w:rsidRPr="00C403AB" w:rsidRDefault="00C403AB" w:rsidP="00E213A2">
            <w:r w:rsidRPr="00C403AB">
              <w:t xml:space="preserve">Avtalt oppdrag/teneste: </w:t>
            </w:r>
          </w:p>
        </w:tc>
        <w:tc>
          <w:tcPr>
            <w:tcW w:w="6824" w:type="dxa"/>
          </w:tcPr>
          <w:p w14:paraId="51582632" w14:textId="3A6633B3" w:rsidR="00C403AB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403AB" w:rsidRPr="00C403AB" w14:paraId="5CDA0755" w14:textId="77777777" w:rsidTr="00AE0046">
        <w:trPr>
          <w:trHeight w:hRule="exact" w:val="397"/>
        </w:trPr>
        <w:tc>
          <w:tcPr>
            <w:tcW w:w="2830" w:type="dxa"/>
          </w:tcPr>
          <w:p w14:paraId="44DB6DFB" w14:textId="77777777" w:rsidR="00C403AB" w:rsidRPr="00C403AB" w:rsidRDefault="00C403AB" w:rsidP="00E213A2">
            <w:r w:rsidRPr="00C403AB">
              <w:t>Avtalt</w:t>
            </w:r>
            <w:r>
              <w:t xml:space="preserve"> tidsrom</w:t>
            </w:r>
            <w:r w:rsidRPr="00C403AB">
              <w:t xml:space="preserve">: </w:t>
            </w:r>
          </w:p>
        </w:tc>
        <w:tc>
          <w:tcPr>
            <w:tcW w:w="6824" w:type="dxa"/>
          </w:tcPr>
          <w:p w14:paraId="31171053" w14:textId="7DDA367C" w:rsidR="00C403AB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403AB" w:rsidRPr="00C403AB" w14:paraId="29DE2B13" w14:textId="77777777" w:rsidTr="00AE0046">
        <w:trPr>
          <w:trHeight w:hRule="exact" w:val="397"/>
        </w:trPr>
        <w:tc>
          <w:tcPr>
            <w:tcW w:w="2830" w:type="dxa"/>
          </w:tcPr>
          <w:p w14:paraId="33583726" w14:textId="77777777" w:rsidR="00C403AB" w:rsidRPr="00C403AB" w:rsidRDefault="00C403AB" w:rsidP="00E213A2">
            <w:r>
              <w:t>Avtalt pris i kroner</w:t>
            </w:r>
            <w:r w:rsidRPr="00C403AB">
              <w:t>:</w:t>
            </w:r>
          </w:p>
        </w:tc>
        <w:tc>
          <w:tcPr>
            <w:tcW w:w="6824" w:type="dxa"/>
          </w:tcPr>
          <w:p w14:paraId="5A487C87" w14:textId="376938CB" w:rsidR="00C403AB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D0848" w:rsidRPr="00C403AB" w14:paraId="24050B98" w14:textId="77777777" w:rsidTr="00AE0046">
        <w:trPr>
          <w:trHeight w:hRule="exact" w:val="397"/>
        </w:trPr>
        <w:tc>
          <w:tcPr>
            <w:tcW w:w="2830" w:type="dxa"/>
          </w:tcPr>
          <w:p w14:paraId="4B273E2F" w14:textId="77777777" w:rsidR="00FD0848" w:rsidRDefault="00FD0848" w:rsidP="00E213A2">
            <w:r>
              <w:t>Merknadar:</w:t>
            </w:r>
          </w:p>
        </w:tc>
        <w:tc>
          <w:tcPr>
            <w:tcW w:w="6824" w:type="dxa"/>
          </w:tcPr>
          <w:p w14:paraId="3B897973" w14:textId="5AB4A66D" w:rsidR="00FD0848" w:rsidRPr="00C403AB" w:rsidRDefault="001023C2" w:rsidP="00E213A2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09A7F63" w14:textId="77777777" w:rsidR="00B00CD2" w:rsidRDefault="00B00CD2" w:rsidP="004D0571"/>
    <w:p w14:paraId="7215E981" w14:textId="098FE610" w:rsidR="00B00CD2" w:rsidRPr="00AE0046" w:rsidRDefault="00B00CD2" w:rsidP="004D0571">
      <w:pPr>
        <w:rPr>
          <w:sz w:val="20"/>
          <w:szCs w:val="20"/>
        </w:rPr>
      </w:pPr>
      <w:r w:rsidRPr="00AE0046">
        <w:rPr>
          <w:sz w:val="20"/>
          <w:szCs w:val="20"/>
        </w:rPr>
        <w:t>Har føretaket fast forretningsadresse: Ja</w:t>
      </w:r>
      <w:r w:rsidR="001023C2">
        <w:rPr>
          <w:sz w:val="20"/>
          <w:szCs w:val="20"/>
        </w:rPr>
        <w:tab/>
      </w:r>
      <w:r w:rsidR="001023C2">
        <w:rPr>
          <w:sz w:val="20"/>
          <w:szCs w:val="20"/>
        </w:rPr>
        <w:fldChar w:fldCharType="begin">
          <w:ffData>
            <w:name w:val="Mer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Merk2"/>
      <w:r w:rsidR="001023C2">
        <w:rPr>
          <w:sz w:val="20"/>
          <w:szCs w:val="20"/>
        </w:rPr>
        <w:instrText xml:space="preserve"> FORMCHECKBOX </w:instrText>
      </w:r>
      <w:r w:rsidR="00A4147D">
        <w:rPr>
          <w:sz w:val="20"/>
          <w:szCs w:val="20"/>
        </w:rPr>
      </w:r>
      <w:r w:rsidR="00A4147D">
        <w:rPr>
          <w:sz w:val="20"/>
          <w:szCs w:val="20"/>
        </w:rPr>
        <w:fldChar w:fldCharType="separate"/>
      </w:r>
      <w:r w:rsidR="001023C2">
        <w:rPr>
          <w:sz w:val="20"/>
          <w:szCs w:val="20"/>
        </w:rPr>
        <w:fldChar w:fldCharType="end"/>
      </w:r>
      <w:bookmarkEnd w:id="1"/>
      <w:r w:rsidR="001023C2">
        <w:rPr>
          <w:sz w:val="20"/>
          <w:szCs w:val="20"/>
        </w:rPr>
        <w:tab/>
      </w:r>
      <w:r w:rsidRPr="00AE0046">
        <w:rPr>
          <w:sz w:val="20"/>
          <w:szCs w:val="20"/>
        </w:rPr>
        <w:t>Nei</w:t>
      </w:r>
      <w:r w:rsidR="001023C2">
        <w:rPr>
          <w:sz w:val="20"/>
          <w:szCs w:val="20"/>
        </w:rPr>
        <w:tab/>
      </w:r>
      <w:r w:rsidR="001023C2">
        <w:rPr>
          <w:sz w:val="20"/>
          <w:szCs w:val="20"/>
        </w:rPr>
        <w:fldChar w:fldCharType="begin">
          <w:ffData>
            <w:name w:val="Mer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Merk1"/>
      <w:r w:rsidR="001023C2">
        <w:rPr>
          <w:sz w:val="20"/>
          <w:szCs w:val="20"/>
        </w:rPr>
        <w:instrText xml:space="preserve"> FORMCHECKBOX </w:instrText>
      </w:r>
      <w:r w:rsidR="00A4147D">
        <w:rPr>
          <w:sz w:val="20"/>
          <w:szCs w:val="20"/>
        </w:rPr>
      </w:r>
      <w:r w:rsidR="00A4147D">
        <w:rPr>
          <w:sz w:val="20"/>
          <w:szCs w:val="20"/>
        </w:rPr>
        <w:fldChar w:fldCharType="separate"/>
      </w:r>
      <w:r w:rsidR="001023C2">
        <w:rPr>
          <w:sz w:val="20"/>
          <w:szCs w:val="20"/>
        </w:rPr>
        <w:fldChar w:fldCharType="end"/>
      </w:r>
      <w:bookmarkEnd w:id="2"/>
    </w:p>
    <w:p w14:paraId="4DABF379" w14:textId="77777777" w:rsidR="00F96E21" w:rsidRPr="00584F7E" w:rsidRDefault="00F96E21" w:rsidP="00584F7E">
      <w:pPr>
        <w:spacing w:line="240" w:lineRule="auto"/>
        <w:rPr>
          <w:sz w:val="16"/>
          <w:szCs w:val="20"/>
        </w:rPr>
      </w:pPr>
    </w:p>
    <w:p w14:paraId="69F43DFA" w14:textId="2140E629" w:rsidR="00C403AB" w:rsidRDefault="001A6EEC" w:rsidP="00F96E21">
      <w:pPr>
        <w:rPr>
          <w:sz w:val="20"/>
          <w:szCs w:val="20"/>
        </w:rPr>
      </w:pPr>
      <w:r>
        <w:rPr>
          <w:sz w:val="20"/>
          <w:szCs w:val="20"/>
        </w:rPr>
        <w:t xml:space="preserve">Fakturainformasjon: </w:t>
      </w:r>
      <w:hyperlink r:id="rId7" w:history="1">
        <w:r w:rsidRPr="00140122">
          <w:rPr>
            <w:rStyle w:val="Hyperkobling"/>
            <w:sz w:val="20"/>
            <w:szCs w:val="20"/>
          </w:rPr>
          <w:t>https://www.hivolda.no/kontakt-oss</w:t>
        </w:r>
      </w:hyperlink>
    </w:p>
    <w:p w14:paraId="2BA72A1B" w14:textId="77777777" w:rsidR="001A6EEC" w:rsidRDefault="001A6EEC" w:rsidP="00F96E21">
      <w:pPr>
        <w:rPr>
          <w:sz w:val="20"/>
          <w:szCs w:val="20"/>
        </w:rPr>
      </w:pPr>
    </w:p>
    <w:p w14:paraId="0B69A4C9" w14:textId="77777777" w:rsidR="001A6EEC" w:rsidRPr="00AE0046" w:rsidRDefault="001A6EEC" w:rsidP="00F96E21">
      <w:pPr>
        <w:rPr>
          <w:sz w:val="20"/>
          <w:szCs w:val="20"/>
        </w:rPr>
      </w:pPr>
    </w:p>
    <w:p w14:paraId="59FA954E" w14:textId="0B62D7D6" w:rsidR="00C403AB" w:rsidRPr="00AE0046" w:rsidRDefault="00C403AB" w:rsidP="00F96E21">
      <w:pPr>
        <w:rPr>
          <w:sz w:val="20"/>
          <w:szCs w:val="20"/>
        </w:rPr>
      </w:pPr>
      <w:r w:rsidRPr="00AE0046">
        <w:rPr>
          <w:sz w:val="20"/>
          <w:szCs w:val="20"/>
        </w:rPr>
        <w:t xml:space="preserve">Merking av faktura i feltet «Dykkar ref»: </w:t>
      </w:r>
      <w:r w:rsidR="001023C2">
        <w:fldChar w:fldCharType="begin">
          <w:ffData>
            <w:name w:val="Tekst1"/>
            <w:enabled/>
            <w:calcOnExit w:val="0"/>
            <w:textInput/>
          </w:ffData>
        </w:fldChar>
      </w:r>
      <w:r w:rsidR="001023C2">
        <w:instrText xml:space="preserve"> FORMTEXT </w:instrText>
      </w:r>
      <w:r w:rsidR="001023C2">
        <w:fldChar w:fldCharType="separate"/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fldChar w:fldCharType="end"/>
      </w:r>
      <w:r w:rsidRPr="00AE0046">
        <w:rPr>
          <w:sz w:val="20"/>
          <w:szCs w:val="20"/>
        </w:rPr>
        <w:t xml:space="preserve"> (budsj</w:t>
      </w:r>
      <w:r w:rsidR="001A6EEC">
        <w:rPr>
          <w:sz w:val="20"/>
          <w:szCs w:val="20"/>
        </w:rPr>
        <w:t>ett</w:t>
      </w:r>
      <w:r w:rsidRPr="00AE0046">
        <w:rPr>
          <w:sz w:val="20"/>
          <w:szCs w:val="20"/>
        </w:rPr>
        <w:t>eining</w:t>
      </w:r>
      <w:r w:rsidR="001A6EEC">
        <w:rPr>
          <w:sz w:val="20"/>
          <w:szCs w:val="20"/>
        </w:rPr>
        <w:t xml:space="preserve"> på HVO</w:t>
      </w:r>
      <w:r w:rsidR="00C90D05" w:rsidRPr="00AE0046">
        <w:rPr>
          <w:sz w:val="20"/>
          <w:szCs w:val="20"/>
        </w:rPr>
        <w:t>)</w:t>
      </w:r>
      <w:r w:rsidR="001023C2" w:rsidRPr="001023C2">
        <w:t xml:space="preserve"> </w:t>
      </w:r>
    </w:p>
    <w:p w14:paraId="7D3ECA57" w14:textId="77777777" w:rsidR="00C403AB" w:rsidRPr="00AE0046" w:rsidRDefault="00C403AB" w:rsidP="00F96E21">
      <w:pPr>
        <w:rPr>
          <w:sz w:val="20"/>
          <w:szCs w:val="20"/>
        </w:rPr>
      </w:pPr>
    </w:p>
    <w:p w14:paraId="6CE57938" w14:textId="77777777" w:rsidR="00C403AB" w:rsidRPr="00AE0046" w:rsidRDefault="00C403AB" w:rsidP="00F96E21">
      <w:pPr>
        <w:rPr>
          <w:sz w:val="20"/>
          <w:szCs w:val="20"/>
        </w:rPr>
        <w:sectPr w:rsidR="00C403AB" w:rsidRPr="00AE0046" w:rsidSect="0089696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276" w:right="843" w:bottom="2268" w:left="1134" w:header="708" w:footer="708" w:gutter="0"/>
          <w:cols w:space="708"/>
          <w:docGrid w:linePitch="360"/>
        </w:sectPr>
      </w:pPr>
    </w:p>
    <w:p w14:paraId="3A683EDF" w14:textId="77777777" w:rsidR="00101D47" w:rsidRPr="00AE0046" w:rsidRDefault="00101D47" w:rsidP="00F96E21">
      <w:pPr>
        <w:rPr>
          <w:sz w:val="20"/>
          <w:szCs w:val="20"/>
        </w:rPr>
      </w:pPr>
    </w:p>
    <w:p w14:paraId="4C40CFA5" w14:textId="77777777" w:rsidR="00101D47" w:rsidRPr="00AE0046" w:rsidRDefault="00101D47" w:rsidP="00F96E21">
      <w:pPr>
        <w:rPr>
          <w:sz w:val="20"/>
          <w:szCs w:val="20"/>
        </w:rPr>
      </w:pPr>
    </w:p>
    <w:p w14:paraId="6D6AD696" w14:textId="77777777" w:rsidR="00101D47" w:rsidRPr="00AE0046" w:rsidRDefault="00101D47" w:rsidP="00F96E21">
      <w:pPr>
        <w:rPr>
          <w:sz w:val="20"/>
          <w:szCs w:val="20"/>
        </w:rPr>
      </w:pPr>
    </w:p>
    <w:p w14:paraId="36B73D0B" w14:textId="77777777" w:rsidR="00101D47" w:rsidRPr="00AE0046" w:rsidRDefault="00101D47" w:rsidP="00F96E21">
      <w:pPr>
        <w:rPr>
          <w:sz w:val="20"/>
          <w:szCs w:val="20"/>
        </w:rPr>
      </w:pPr>
    </w:p>
    <w:p w14:paraId="2EAD8EE9" w14:textId="719C19A2" w:rsidR="00C403AB" w:rsidRPr="00AE0046" w:rsidRDefault="00C403AB" w:rsidP="00F96E21">
      <w:pPr>
        <w:rPr>
          <w:sz w:val="20"/>
          <w:szCs w:val="20"/>
        </w:rPr>
      </w:pPr>
      <w:r w:rsidRPr="00AE0046">
        <w:rPr>
          <w:sz w:val="20"/>
          <w:szCs w:val="20"/>
        </w:rPr>
        <w:t xml:space="preserve">Dato: </w:t>
      </w:r>
      <w:r w:rsidR="001023C2">
        <w:fldChar w:fldCharType="begin">
          <w:ffData>
            <w:name w:val="Tekst1"/>
            <w:enabled/>
            <w:calcOnExit w:val="0"/>
            <w:textInput/>
          </w:ffData>
        </w:fldChar>
      </w:r>
      <w:r w:rsidR="001023C2">
        <w:instrText xml:space="preserve"> FORMTEXT </w:instrText>
      </w:r>
      <w:r w:rsidR="001023C2">
        <w:fldChar w:fldCharType="separate"/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fldChar w:fldCharType="end"/>
      </w:r>
    </w:p>
    <w:p w14:paraId="53505829" w14:textId="77777777" w:rsidR="00C403AB" w:rsidRPr="00AE0046" w:rsidRDefault="00C403AB" w:rsidP="00F96E21">
      <w:pPr>
        <w:rPr>
          <w:sz w:val="20"/>
          <w:szCs w:val="20"/>
        </w:rPr>
      </w:pPr>
    </w:p>
    <w:p w14:paraId="4C52FCBA" w14:textId="4BB50A24" w:rsidR="00D829F5" w:rsidRPr="00AE0046" w:rsidRDefault="001023C2" w:rsidP="00F96E21">
      <w:pPr>
        <w:rPr>
          <w:sz w:val="20"/>
          <w:szCs w:val="20"/>
        </w:rPr>
      </w:pPr>
      <w:r>
        <w:fldChar w:fldCharType="begin">
          <w:ffData>
            <w:name w:val="Teks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6B651A0" w14:textId="77777777" w:rsidR="00C403AB" w:rsidRPr="00AE0046" w:rsidRDefault="00C403AB" w:rsidP="00F96E21">
      <w:pPr>
        <w:rPr>
          <w:sz w:val="20"/>
          <w:szCs w:val="20"/>
        </w:rPr>
      </w:pPr>
      <w:r w:rsidRPr="00AE0046">
        <w:rPr>
          <w:sz w:val="20"/>
          <w:szCs w:val="20"/>
        </w:rPr>
        <w:t>________________________________________________</w:t>
      </w:r>
    </w:p>
    <w:p w14:paraId="3B6629BD" w14:textId="77777777" w:rsidR="00C403AB" w:rsidRPr="00AE0046" w:rsidRDefault="002C16F0" w:rsidP="00F96E21">
      <w:pPr>
        <w:rPr>
          <w:sz w:val="20"/>
          <w:szCs w:val="20"/>
        </w:rPr>
      </w:pPr>
      <w:r w:rsidRPr="00AE0046">
        <w:rPr>
          <w:sz w:val="20"/>
          <w:szCs w:val="20"/>
        </w:rPr>
        <w:t>Underskrift næringsdrivande</w:t>
      </w:r>
    </w:p>
    <w:p w14:paraId="595BFD7E" w14:textId="77777777" w:rsidR="00C403AB" w:rsidRPr="00AE0046" w:rsidRDefault="00C403AB" w:rsidP="00F96E21">
      <w:pPr>
        <w:rPr>
          <w:sz w:val="20"/>
          <w:szCs w:val="20"/>
        </w:rPr>
      </w:pPr>
    </w:p>
    <w:p w14:paraId="3918AFB4" w14:textId="01457B3F" w:rsidR="00D829F5" w:rsidRPr="00AE0046" w:rsidRDefault="00C90D05" w:rsidP="0089696E">
      <w:pPr>
        <w:spacing w:line="240" w:lineRule="auto"/>
        <w:jc w:val="both"/>
        <w:rPr>
          <w:sz w:val="20"/>
          <w:szCs w:val="20"/>
        </w:rPr>
      </w:pPr>
      <w:r w:rsidRPr="00AE0046">
        <w:rPr>
          <w:sz w:val="20"/>
          <w:szCs w:val="20"/>
        </w:rPr>
        <w:br w:type="column"/>
      </w:r>
      <w:r w:rsidR="00D829F5" w:rsidRPr="00AE0046">
        <w:rPr>
          <w:sz w:val="20"/>
          <w:szCs w:val="20"/>
        </w:rPr>
        <w:t xml:space="preserve">Bestillar har brukt «Vurderingsskjema ved </w:t>
      </w:r>
      <w:r w:rsidR="001023C2">
        <w:rPr>
          <w:sz w:val="20"/>
          <w:szCs w:val="20"/>
        </w:rPr>
        <w:t>kjøp av</w:t>
      </w:r>
      <w:r w:rsidR="00D829F5" w:rsidRPr="00AE0046">
        <w:rPr>
          <w:sz w:val="20"/>
          <w:szCs w:val="20"/>
        </w:rPr>
        <w:t xml:space="preserve"> tenester </w:t>
      </w:r>
      <w:r w:rsidR="001023C2">
        <w:rPr>
          <w:sz w:val="20"/>
          <w:szCs w:val="20"/>
        </w:rPr>
        <w:t>– lønn eller næring</w:t>
      </w:r>
      <w:r w:rsidR="00D829F5" w:rsidRPr="00AE0046">
        <w:rPr>
          <w:sz w:val="20"/>
          <w:szCs w:val="20"/>
        </w:rPr>
        <w:t>» og konkludert med at utbetalinga for oppdraget gjeld næring.</w:t>
      </w:r>
    </w:p>
    <w:p w14:paraId="03195992" w14:textId="12B5309C" w:rsidR="00D829F5" w:rsidRDefault="00D829F5" w:rsidP="00C90D05">
      <w:pPr>
        <w:rPr>
          <w:sz w:val="20"/>
          <w:szCs w:val="20"/>
        </w:rPr>
      </w:pPr>
    </w:p>
    <w:p w14:paraId="4C16971B" w14:textId="77777777" w:rsidR="00A4147D" w:rsidRPr="00AE0046" w:rsidRDefault="00A4147D" w:rsidP="00C90D05">
      <w:pPr>
        <w:rPr>
          <w:sz w:val="20"/>
          <w:szCs w:val="20"/>
        </w:rPr>
      </w:pPr>
    </w:p>
    <w:p w14:paraId="7E8DECF5" w14:textId="19229718" w:rsidR="00C90D05" w:rsidRPr="00AE0046" w:rsidRDefault="00C403AB" w:rsidP="00C90D05">
      <w:pPr>
        <w:rPr>
          <w:sz w:val="20"/>
          <w:szCs w:val="20"/>
        </w:rPr>
      </w:pPr>
      <w:r w:rsidRPr="00AE0046">
        <w:rPr>
          <w:sz w:val="20"/>
          <w:szCs w:val="20"/>
        </w:rPr>
        <w:t xml:space="preserve">Dato: </w:t>
      </w:r>
      <w:r w:rsidR="001023C2">
        <w:fldChar w:fldCharType="begin">
          <w:ffData>
            <w:name w:val="Tekst1"/>
            <w:enabled/>
            <w:calcOnExit w:val="0"/>
            <w:textInput/>
          </w:ffData>
        </w:fldChar>
      </w:r>
      <w:r w:rsidR="001023C2">
        <w:instrText xml:space="preserve"> FORMTEXT </w:instrText>
      </w:r>
      <w:r w:rsidR="001023C2">
        <w:fldChar w:fldCharType="separate"/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rPr>
          <w:noProof/>
        </w:rPr>
        <w:t> </w:t>
      </w:r>
      <w:r w:rsidR="001023C2">
        <w:fldChar w:fldCharType="end"/>
      </w:r>
    </w:p>
    <w:p w14:paraId="25C878AE" w14:textId="77777777" w:rsidR="00C90D05" w:rsidRPr="00AE0046" w:rsidRDefault="00C90D05" w:rsidP="00C90D05">
      <w:pPr>
        <w:rPr>
          <w:sz w:val="20"/>
          <w:szCs w:val="20"/>
        </w:rPr>
      </w:pPr>
    </w:p>
    <w:p w14:paraId="16CA7791" w14:textId="77777777" w:rsidR="00D829F5" w:rsidRPr="00AE0046" w:rsidRDefault="00D829F5" w:rsidP="00C90D05">
      <w:pPr>
        <w:rPr>
          <w:sz w:val="20"/>
          <w:szCs w:val="20"/>
        </w:rPr>
      </w:pPr>
    </w:p>
    <w:p w14:paraId="7059ACAC" w14:textId="77777777" w:rsidR="00C90D05" w:rsidRPr="00AE0046" w:rsidRDefault="00C90D05" w:rsidP="00C90D05">
      <w:pPr>
        <w:rPr>
          <w:sz w:val="20"/>
          <w:szCs w:val="20"/>
        </w:rPr>
      </w:pPr>
      <w:r w:rsidRPr="00AE0046">
        <w:rPr>
          <w:sz w:val="20"/>
          <w:szCs w:val="20"/>
        </w:rPr>
        <w:t>________________________________________________</w:t>
      </w:r>
    </w:p>
    <w:p w14:paraId="3B4228C3" w14:textId="77777777" w:rsidR="00C403AB" w:rsidRPr="00AE0046" w:rsidRDefault="00C403AB" w:rsidP="00C90D05">
      <w:pPr>
        <w:rPr>
          <w:sz w:val="20"/>
          <w:szCs w:val="20"/>
        </w:rPr>
      </w:pPr>
      <w:r w:rsidRPr="00AE0046">
        <w:rPr>
          <w:sz w:val="20"/>
          <w:szCs w:val="20"/>
        </w:rPr>
        <w:t>Underskrift bestillar (Høgskulen i Volda)</w:t>
      </w:r>
    </w:p>
    <w:p w14:paraId="7422986E" w14:textId="6195D263" w:rsidR="00C90D05" w:rsidRPr="00AE0046" w:rsidRDefault="001023C2" w:rsidP="00F96E21">
      <w:pPr>
        <w:rPr>
          <w:sz w:val="20"/>
          <w:szCs w:val="20"/>
        </w:rPr>
      </w:pPr>
      <w:r>
        <w:fldChar w:fldCharType="begin">
          <w:ffData>
            <w:name w:val="Teks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3E9AC3" w14:textId="77777777" w:rsidR="00C403AB" w:rsidRPr="00AE0046" w:rsidRDefault="00C403AB" w:rsidP="00F96E21">
      <w:pPr>
        <w:rPr>
          <w:sz w:val="20"/>
          <w:szCs w:val="20"/>
        </w:rPr>
      </w:pPr>
      <w:r w:rsidRPr="00AE0046">
        <w:rPr>
          <w:sz w:val="20"/>
          <w:szCs w:val="20"/>
        </w:rPr>
        <w:t>_____________________________________________________</w:t>
      </w:r>
    </w:p>
    <w:p w14:paraId="72C40CC5" w14:textId="77777777" w:rsidR="00C403AB" w:rsidRPr="00AE0046" w:rsidRDefault="00C90D05" w:rsidP="00F96E21">
      <w:pPr>
        <w:rPr>
          <w:sz w:val="20"/>
          <w:szCs w:val="20"/>
        </w:rPr>
      </w:pPr>
      <w:r w:rsidRPr="00AE0046">
        <w:rPr>
          <w:sz w:val="20"/>
          <w:szCs w:val="20"/>
        </w:rPr>
        <w:t>Namn i blokkbokstavar</w:t>
      </w:r>
    </w:p>
    <w:sectPr w:rsidR="00C403AB" w:rsidRPr="00AE0046" w:rsidSect="00C403AB">
      <w:type w:val="continuous"/>
      <w:pgSz w:w="11900" w:h="16840"/>
      <w:pgMar w:top="1440" w:right="1410" w:bottom="297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97390" w14:textId="77777777" w:rsidR="002C16F0" w:rsidRDefault="002C16F0" w:rsidP="00F96E21">
      <w:r>
        <w:separator/>
      </w:r>
    </w:p>
  </w:endnote>
  <w:endnote w:type="continuationSeparator" w:id="0">
    <w:p w14:paraId="648E386F" w14:textId="77777777" w:rsidR="002C16F0" w:rsidRDefault="002C16F0" w:rsidP="00F96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1652D" w14:textId="77777777" w:rsidR="00255D7E" w:rsidRDefault="00255D7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A3D78" w14:textId="77777777" w:rsidR="002C16F0" w:rsidRDefault="002C16F0">
    <w:pPr>
      <w:pStyle w:val="Bunn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D60E37" wp14:editId="7AEC3935">
              <wp:simplePos x="0" y="0"/>
              <wp:positionH relativeFrom="column">
                <wp:posOffset>771525</wp:posOffset>
              </wp:positionH>
              <wp:positionV relativeFrom="paragraph">
                <wp:posOffset>-457835</wp:posOffset>
              </wp:positionV>
              <wp:extent cx="1257300" cy="5715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7902B" w14:textId="77777777" w:rsidR="002C16F0" w:rsidRPr="00A97BC5" w:rsidRDefault="002C16F0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Postboks 500</w:t>
                          </w:r>
                        </w:p>
                        <w:p w14:paraId="59D265CF" w14:textId="77777777" w:rsidR="002C16F0" w:rsidRPr="00A97BC5" w:rsidRDefault="002C16F0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6101 Volda</w:t>
                          </w:r>
                        </w:p>
                        <w:p w14:paraId="7798AC22" w14:textId="77777777" w:rsidR="002C16F0" w:rsidRPr="00A97BC5" w:rsidRDefault="002C16F0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tlf. 70 07 50 00</w:t>
                          </w:r>
                        </w:p>
                        <w:p w14:paraId="371090CF" w14:textId="77777777" w:rsidR="002C16F0" w:rsidRPr="00A97BC5" w:rsidRDefault="002C16F0" w:rsidP="00A97BC5">
                          <w:pPr>
                            <w:pStyle w:val="Overskrift2"/>
                            <w:rPr>
                              <w:color w:val="595959" w:themeColor="text1" w:themeTint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60E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0.75pt;margin-top:-36.05pt;width:9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" filled="f" stroked="f">
              <v:textbox>
                <w:txbxContent>
                  <w:p w14:paraId="0527902B" w14:textId="77777777" w:rsidR="002C16F0" w:rsidRPr="00A97BC5" w:rsidRDefault="002C16F0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Postboks 500</w:t>
                    </w:r>
                  </w:p>
                  <w:p w14:paraId="59D265CF" w14:textId="77777777" w:rsidR="002C16F0" w:rsidRPr="00A97BC5" w:rsidRDefault="002C16F0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6101 Volda</w:t>
                    </w:r>
                  </w:p>
                  <w:p w14:paraId="7798AC22" w14:textId="77777777" w:rsidR="002C16F0" w:rsidRPr="00A97BC5" w:rsidRDefault="002C16F0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tlf. 70 07 50 00</w:t>
                    </w:r>
                  </w:p>
                  <w:p w14:paraId="371090CF" w14:textId="77777777" w:rsidR="002C16F0" w:rsidRPr="00A97BC5" w:rsidRDefault="002C16F0" w:rsidP="00A97BC5">
                    <w:pPr>
                      <w:pStyle w:val="Overskrift2"/>
                      <w:rPr>
                        <w:color w:val="595959" w:themeColor="text1" w:themeTint="A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5B8F4D" wp14:editId="7A957049">
              <wp:simplePos x="0" y="0"/>
              <wp:positionH relativeFrom="column">
                <wp:posOffset>2257425</wp:posOffset>
              </wp:positionH>
              <wp:positionV relativeFrom="paragraph">
                <wp:posOffset>-457835</wp:posOffset>
              </wp:positionV>
              <wp:extent cx="1257300" cy="5715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A37B4" w14:textId="77777777" w:rsidR="002C16F0" w:rsidRPr="00A97BC5" w:rsidRDefault="002C16F0" w:rsidP="00A97BC5">
                          <w:pPr>
                            <w:pStyle w:val="Overskrift2"/>
                            <w:spacing w:line="276" w:lineRule="auto"/>
                            <w:rPr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Besøksadresse</w:t>
                          </w:r>
                        </w:p>
                        <w:p w14:paraId="3FF7D220" w14:textId="77777777" w:rsidR="002C16F0" w:rsidRPr="00A97BC5" w:rsidRDefault="002C16F0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Joplassvegen 11</w:t>
                          </w:r>
                        </w:p>
                        <w:p w14:paraId="2144F862" w14:textId="77777777" w:rsidR="002C16F0" w:rsidRPr="00A97BC5" w:rsidRDefault="002C16F0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6103 Volda</w:t>
                          </w:r>
                        </w:p>
                        <w:p w14:paraId="6DF98A83" w14:textId="77777777" w:rsidR="002C16F0" w:rsidRPr="00A97BC5" w:rsidRDefault="002C16F0" w:rsidP="00A97BC5">
                          <w:pPr>
                            <w:pStyle w:val="Overskrift2"/>
                            <w:rPr>
                              <w:color w:val="595959" w:themeColor="text1" w:themeTint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35B8F4D" id="Text Box 6" o:spid="_x0000_s1027" type="#_x0000_t202" style="position:absolute;margin-left:177.75pt;margin-top:-36.05pt;width:99pt;height: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" filled="f" stroked="f">
              <v:textbox>
                <w:txbxContent>
                  <w:p w14:paraId="61BA37B4" w14:textId="77777777" w:rsidR="002C16F0" w:rsidRPr="00A97BC5" w:rsidRDefault="002C16F0" w:rsidP="00A97BC5">
                    <w:pPr>
                      <w:pStyle w:val="Overskrift2"/>
                      <w:spacing w:line="276" w:lineRule="auto"/>
                      <w:rPr>
                        <w:b/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b/>
                        <w:color w:val="595959" w:themeColor="text1" w:themeTint="A6"/>
                        <w:sz w:val="18"/>
                        <w:szCs w:val="18"/>
                      </w:rPr>
                      <w:t>Besøksadresse</w:t>
                    </w:r>
                  </w:p>
                  <w:p w14:paraId="3FF7D220" w14:textId="77777777" w:rsidR="002C16F0" w:rsidRPr="00A97BC5" w:rsidRDefault="002C16F0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Joplassvegen 11</w:t>
                    </w:r>
                  </w:p>
                  <w:p w14:paraId="2144F862" w14:textId="77777777" w:rsidR="002C16F0" w:rsidRPr="00A97BC5" w:rsidRDefault="002C16F0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6103 Volda</w:t>
                    </w:r>
                  </w:p>
                  <w:p w14:paraId="6DF98A83" w14:textId="77777777" w:rsidR="002C16F0" w:rsidRPr="00A97BC5" w:rsidRDefault="002C16F0" w:rsidP="00A97BC5">
                    <w:pPr>
                      <w:pStyle w:val="Overskrift2"/>
                      <w:rPr>
                        <w:color w:val="595959" w:themeColor="text1" w:themeTint="A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018F43" wp14:editId="20E1E92A">
              <wp:simplePos x="0" y="0"/>
              <wp:positionH relativeFrom="column">
                <wp:posOffset>3743325</wp:posOffset>
              </wp:positionH>
              <wp:positionV relativeFrom="paragraph">
                <wp:posOffset>-457835</wp:posOffset>
              </wp:positionV>
              <wp:extent cx="17145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29290D" w14:textId="77777777" w:rsidR="002C16F0" w:rsidRPr="00A97BC5" w:rsidRDefault="002C16F0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postmottak@hivolda.no</w:t>
                          </w:r>
                        </w:p>
                        <w:p w14:paraId="6D18CCC2" w14:textId="77777777" w:rsidR="002C16F0" w:rsidRPr="00A97BC5" w:rsidRDefault="002C16F0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hivolda.no</w:t>
                          </w:r>
                        </w:p>
                        <w:p w14:paraId="6B742409" w14:textId="77777777" w:rsidR="002C16F0" w:rsidRPr="00A97BC5" w:rsidRDefault="002C16F0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018F43" id="Text Box 8" o:spid="_x0000_s1028" type="#_x0000_t202" style="position:absolute;margin-left:294.75pt;margin-top:-36.05pt;width:135pt;height: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" filled="f" stroked="f">
              <v:textbox>
                <w:txbxContent>
                  <w:p w14:paraId="5329290D" w14:textId="77777777" w:rsidR="002C16F0" w:rsidRPr="00A97BC5" w:rsidRDefault="002C16F0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postmottak@hivolda.no</w:t>
                    </w:r>
                  </w:p>
                  <w:p w14:paraId="6D18CCC2" w14:textId="77777777" w:rsidR="002C16F0" w:rsidRPr="00A97BC5" w:rsidRDefault="002C16F0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hivolda.no</w:t>
                    </w:r>
                  </w:p>
                  <w:p w14:paraId="6B742409" w14:textId="77777777" w:rsidR="002C16F0" w:rsidRPr="00A97BC5" w:rsidRDefault="002C16F0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5BAB259" wp14:editId="3658BBC0">
          <wp:simplePos x="0" y="0"/>
          <wp:positionH relativeFrom="margin">
            <wp:posOffset>0</wp:posOffset>
          </wp:positionH>
          <wp:positionV relativeFrom="paragraph">
            <wp:posOffset>-800735</wp:posOffset>
          </wp:positionV>
          <wp:extent cx="6057900" cy="71755"/>
          <wp:effectExtent l="0" t="0" r="12700" b="4445"/>
          <wp:wrapNone/>
          <wp:docPr id="2" name="Pictur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O_grafisk_element_stripe_grå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0" cy="71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3E2B8" w14:textId="77777777" w:rsidR="00255D7E" w:rsidRDefault="00255D7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ACAFD" w14:textId="77777777" w:rsidR="002C16F0" w:rsidRDefault="002C16F0" w:rsidP="00F96E21">
      <w:r>
        <w:separator/>
      </w:r>
    </w:p>
  </w:footnote>
  <w:footnote w:type="continuationSeparator" w:id="0">
    <w:p w14:paraId="0D8E62A9" w14:textId="77777777" w:rsidR="002C16F0" w:rsidRDefault="002C16F0" w:rsidP="00F96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D9241" w14:textId="77777777" w:rsidR="00255D7E" w:rsidRDefault="00255D7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76FCA" w14:textId="77777777" w:rsidR="002C16F0" w:rsidRDefault="002C16F0">
    <w:pPr>
      <w:pStyle w:val="Toppteks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62AFAEA" wp14:editId="09E8A386">
          <wp:simplePos x="0" y="0"/>
          <wp:positionH relativeFrom="column">
            <wp:posOffset>4258310</wp:posOffset>
          </wp:positionH>
          <wp:positionV relativeFrom="paragraph">
            <wp:posOffset>7620</wp:posOffset>
          </wp:positionV>
          <wp:extent cx="1799590" cy="247015"/>
          <wp:effectExtent l="0" t="0" r="3810" b="6985"/>
          <wp:wrapNone/>
          <wp:docPr id="1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Ologo_hoved_horisont_svart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3351E" w14:textId="77777777" w:rsidR="00255D7E" w:rsidRDefault="00255D7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E167D"/>
    <w:multiLevelType w:val="hybridMultilevel"/>
    <w:tmpl w:val="CC48931A"/>
    <w:lvl w:ilvl="0" w:tplc="01AEAF8A">
      <w:start w:val="5"/>
      <w:numFmt w:val="bullet"/>
      <w:lvlText w:val="-"/>
      <w:lvlJc w:val="left"/>
      <w:pPr>
        <w:ind w:left="405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7E4C7FCB"/>
    <w:multiLevelType w:val="hybridMultilevel"/>
    <w:tmpl w:val="601ECC82"/>
    <w:lvl w:ilvl="0" w:tplc="3F94644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NG7WhVuFdiSSX5LtHtg/07N50G/wU1hf91Jpw6/31yE6mA4HGXj4CP0uCyxTbZBC4e3y0ItHDo6mOFvHD+uejw==" w:salt="Jyqhl9Z1QNssy2LgMcet0Q==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571"/>
    <w:rsid w:val="000A602F"/>
    <w:rsid w:val="000B5D34"/>
    <w:rsid w:val="000F25F6"/>
    <w:rsid w:val="00101D47"/>
    <w:rsid w:val="001023C2"/>
    <w:rsid w:val="001A6EEC"/>
    <w:rsid w:val="00255D7E"/>
    <w:rsid w:val="002C16F0"/>
    <w:rsid w:val="002F7DD5"/>
    <w:rsid w:val="00474F9D"/>
    <w:rsid w:val="004D0571"/>
    <w:rsid w:val="0051547D"/>
    <w:rsid w:val="00584F7E"/>
    <w:rsid w:val="005951A4"/>
    <w:rsid w:val="00642257"/>
    <w:rsid w:val="007F3DA8"/>
    <w:rsid w:val="0084586C"/>
    <w:rsid w:val="00846006"/>
    <w:rsid w:val="0089696E"/>
    <w:rsid w:val="009D2075"/>
    <w:rsid w:val="00A4147D"/>
    <w:rsid w:val="00A97BC5"/>
    <w:rsid w:val="00AC1C7B"/>
    <w:rsid w:val="00AC6111"/>
    <w:rsid w:val="00AE0046"/>
    <w:rsid w:val="00B00CD2"/>
    <w:rsid w:val="00B56955"/>
    <w:rsid w:val="00C0130C"/>
    <w:rsid w:val="00C247F3"/>
    <w:rsid w:val="00C403AB"/>
    <w:rsid w:val="00C801EA"/>
    <w:rsid w:val="00C90D05"/>
    <w:rsid w:val="00CD7DB7"/>
    <w:rsid w:val="00D829F5"/>
    <w:rsid w:val="00E01374"/>
    <w:rsid w:val="00E213A2"/>
    <w:rsid w:val="00E46113"/>
    <w:rsid w:val="00ED608A"/>
    <w:rsid w:val="00F13B9A"/>
    <w:rsid w:val="00F96E21"/>
    <w:rsid w:val="00FD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5A11B073"/>
  <w14:defaultImageDpi w14:val="300"/>
  <w15:docId w15:val="{4077D6D0-F71C-451B-B23C-97DD1D71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E46113"/>
    <w:pPr>
      <w:spacing w:line="320" w:lineRule="exact"/>
    </w:pPr>
    <w:rPr>
      <w:rFonts w:ascii="Cambria" w:hAnsi="Cambria"/>
      <w:color w:val="262626" w:themeColor="text1" w:themeTint="D9"/>
      <w:sz w:val="22"/>
      <w:lang w:val="nn-NO"/>
    </w:rPr>
  </w:style>
  <w:style w:type="paragraph" w:styleId="Overskrift1">
    <w:name w:val="heading 1"/>
    <w:link w:val="Overskrift1Tegn"/>
    <w:autoRedefine/>
    <w:uiPriority w:val="9"/>
    <w:qFormat/>
    <w:rsid w:val="0051547D"/>
    <w:pPr>
      <w:keepNext/>
      <w:keepLines/>
      <w:spacing w:line="276" w:lineRule="auto"/>
      <w:outlineLvl w:val="0"/>
    </w:pPr>
    <w:rPr>
      <w:rFonts w:ascii="Arial" w:eastAsiaTheme="majorEastAsia" w:hAnsi="Arial" w:cstheme="majorBidi"/>
      <w:b/>
      <w:bCs/>
      <w:color w:val="262626" w:themeColor="text1" w:themeTint="D9"/>
      <w:sz w:val="28"/>
      <w:szCs w:val="32"/>
    </w:rPr>
  </w:style>
  <w:style w:type="paragraph" w:styleId="Overskrift2">
    <w:name w:val="heading 2"/>
    <w:link w:val="Overskrift2Tegn"/>
    <w:uiPriority w:val="9"/>
    <w:unhideWhenUsed/>
    <w:qFormat/>
    <w:rsid w:val="00E46113"/>
    <w:pPr>
      <w:keepNext/>
      <w:keepLines/>
      <w:spacing w:line="320" w:lineRule="exact"/>
      <w:outlineLvl w:val="1"/>
    </w:pPr>
    <w:rPr>
      <w:rFonts w:ascii="Arial" w:eastAsiaTheme="majorEastAsia" w:hAnsi="Arial" w:cstheme="majorBidi"/>
      <w:bCs/>
      <w:sz w:val="22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1547D"/>
    <w:rPr>
      <w:rFonts w:ascii="Arial" w:eastAsiaTheme="majorEastAsia" w:hAnsi="Arial" w:cstheme="majorBidi"/>
      <w:b/>
      <w:bCs/>
      <w:color w:val="262626" w:themeColor="text1" w:themeTint="D9"/>
      <w:sz w:val="28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F96E21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96E21"/>
  </w:style>
  <w:style w:type="paragraph" w:styleId="Bunntekst">
    <w:name w:val="footer"/>
    <w:basedOn w:val="Normal"/>
    <w:link w:val="BunntekstTegn"/>
    <w:uiPriority w:val="99"/>
    <w:unhideWhenUsed/>
    <w:rsid w:val="00F96E21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96E21"/>
  </w:style>
  <w:style w:type="paragraph" w:styleId="Bobletekst">
    <w:name w:val="Balloon Text"/>
    <w:basedOn w:val="Normal"/>
    <w:link w:val="BobletekstTegn"/>
    <w:uiPriority w:val="99"/>
    <w:semiHidden/>
    <w:unhideWhenUsed/>
    <w:rsid w:val="00F96E2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6E21"/>
    <w:rPr>
      <w:rFonts w:ascii="Lucida Grande" w:hAnsi="Lucida Grande" w:cs="Lucida Grande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46113"/>
    <w:rPr>
      <w:rFonts w:ascii="Arial" w:eastAsiaTheme="majorEastAsia" w:hAnsi="Arial" w:cstheme="majorBidi"/>
      <w:bCs/>
      <w:sz w:val="22"/>
      <w:szCs w:val="26"/>
    </w:rPr>
  </w:style>
  <w:style w:type="paragraph" w:styleId="Listeavsnitt">
    <w:name w:val="List Paragraph"/>
    <w:basedOn w:val="Normal"/>
    <w:uiPriority w:val="34"/>
    <w:qFormat/>
    <w:rsid w:val="004D0571"/>
    <w:pPr>
      <w:ind w:left="720"/>
      <w:contextualSpacing/>
    </w:pPr>
  </w:style>
  <w:style w:type="table" w:styleId="Tabellrutenett">
    <w:name w:val="Table Grid"/>
    <w:basedOn w:val="Vanligtabell"/>
    <w:uiPriority w:val="59"/>
    <w:rsid w:val="00C4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1A6EEC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A6E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hivolda.no/kontakt-os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HVO-Malar\HVO_blank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HVO_blankmal.dotx</Template>
  <TotalTime>100</TotalTime>
  <Pages>1</Pages>
  <Words>195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Didrik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Vasskog</dc:creator>
  <cp:keywords/>
  <dc:description/>
  <cp:lastModifiedBy>Ella Vasskog</cp:lastModifiedBy>
  <cp:revision>15</cp:revision>
  <cp:lastPrinted>2018-12-12T08:16:00Z</cp:lastPrinted>
  <dcterms:created xsi:type="dcterms:W3CDTF">2018-11-09T12:05:00Z</dcterms:created>
  <dcterms:modified xsi:type="dcterms:W3CDTF">2021-05-12T10:27:00Z</dcterms:modified>
</cp:coreProperties>
</file>