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Times New Roman" w:eastAsiaTheme="minorHAnsi" w:hAnsi="Times New Roman" w:cs="Times New Roman"/>
          <w:sz w:val="22"/>
          <w:szCs w:val="22"/>
          <w:lang w:val="nn-NO"/>
        </w:rPr>
        <w:id w:val="-92406326"/>
        <w:docPartObj>
          <w:docPartGallery w:val="Cover Pages"/>
          <w:docPartUnique/>
        </w:docPartObj>
      </w:sdtPr>
      <w:sdtEndPr/>
      <w:sdtContent>
        <w:p w:rsidR="001E430F" w:rsidRPr="00FD068E" w:rsidRDefault="00FD068E">
          <w:pPr>
            <w:pStyle w:val="Toppteks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-347345</wp:posOffset>
                    </wp:positionH>
                    <wp:positionV relativeFrom="paragraph">
                      <wp:posOffset>176530</wp:posOffset>
                    </wp:positionV>
                    <wp:extent cx="6438900" cy="857250"/>
                    <wp:effectExtent l="0" t="0" r="0" b="0"/>
                    <wp:wrapNone/>
                    <wp:docPr id="9" name="Tekstboks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38900" cy="85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txbx>
                            <w:txbxContent>
                              <w:p w:rsidR="00FD068E" w:rsidRPr="00734114" w:rsidRDefault="00734114" w:rsidP="00FD068E">
                                <w:pPr>
                                  <w:pStyle w:val="Overskrift2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 xml:space="preserve">Arial, 18 pkt.: </w:t>
                                </w:r>
                                <w:r w:rsidRPr="00734114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>Type oppgåve (døme «Masteroppgåve»)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 xml:space="preserve"> </w:t>
                                </w:r>
                              </w:p>
                              <w:p w:rsidR="00FD068E" w:rsidRPr="00734114" w:rsidRDefault="00FD068E" w:rsidP="00FD068E">
                                <w:pPr>
                                  <w:pStyle w:val="Overskrift2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</w:pPr>
                              </w:p>
                              <w:p w:rsidR="00FD068E" w:rsidRPr="00734114" w:rsidRDefault="00FD068E" w:rsidP="00FD068E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9" o:spid="_x0000_s1026" type="#_x0000_t202" style="position:absolute;margin-left:-27.35pt;margin-top:13.9pt;width:507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" filled="f" stroked="f">
                    <v:textbox>
                      <w:txbxContent>
                        <w:p w:rsidR="00FD068E" w:rsidRPr="00734114" w:rsidRDefault="00734114" w:rsidP="00FD068E">
                          <w:pPr>
                            <w:pStyle w:val="Overskrift2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 xml:space="preserve">Arial, 18 pkt.: </w:t>
                          </w:r>
                          <w:r w:rsidRPr="00734114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>Type oppgåve (døme «Masteroppgåve»)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 xml:space="preserve"> </w:t>
                          </w:r>
                        </w:p>
                        <w:p w:rsidR="00FD068E" w:rsidRPr="00734114" w:rsidRDefault="00FD068E" w:rsidP="00FD068E">
                          <w:pPr>
                            <w:pStyle w:val="Overskrift2"/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</w:pPr>
                        </w:p>
                        <w:p w:rsidR="00FD068E" w:rsidRPr="00734114" w:rsidRDefault="00FD068E" w:rsidP="00FD068E">
                          <w:pPr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E430F" w:rsidRPr="00FD068E" w:rsidRDefault="00FD068E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5408" behindDoc="0" locked="1" layoutInCell="1" allowOverlap="1">
                    <wp:simplePos x="0" y="0"/>
                    <wp:positionH relativeFrom="column">
                      <wp:posOffset>-137795</wp:posOffset>
                    </wp:positionH>
                    <wp:positionV relativeFrom="paragraph">
                      <wp:posOffset>1344295</wp:posOffset>
                    </wp:positionV>
                    <wp:extent cx="6010275" cy="1192530"/>
                    <wp:effectExtent l="0" t="0" r="0" b="7620"/>
                    <wp:wrapNone/>
                    <wp:docPr id="7" name="Tekstbok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0275" cy="1192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68E" w:rsidRPr="00FD068E" w:rsidRDefault="00734114" w:rsidP="00734114">
                                <w:pPr>
                                  <w:pStyle w:val="Overskrift1"/>
                                  <w:jc w:val="center"/>
                                </w:pPr>
                                <w:r>
                                  <w:t>Arial 20 pkt. bold: Tittel</w:t>
                                </w:r>
                              </w:p>
                              <w:p w:rsidR="00FD068E" w:rsidRDefault="00FD068E" w:rsidP="00734114">
                                <w:pPr>
                                  <w:pStyle w:val="Overskrift1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boks 7" o:spid="_x0000_s1027" type="#_x0000_t202" style="position:absolute;margin-left:-10.85pt;margin-top:105.85pt;width:473.25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" filled="f" stroked="f">
                    <v:textbox>
                      <w:txbxContent>
                        <w:p w:rsidR="00FD068E" w:rsidRPr="00FD068E" w:rsidRDefault="00734114" w:rsidP="00734114">
                          <w:pPr>
                            <w:pStyle w:val="Overskrift1"/>
                            <w:jc w:val="center"/>
                          </w:pPr>
                          <w:r>
                            <w:t>Arial 20 pkt. bold: Tittel</w:t>
                          </w:r>
                        </w:p>
                        <w:p w:rsidR="00FD068E" w:rsidRDefault="00FD068E" w:rsidP="00734114">
                          <w:pPr>
                            <w:pStyle w:val="Overskrift1"/>
                            <w:jc w:val="center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sdtContent>
    </w:sdt>
    <w:p w:rsidR="00EA4859" w:rsidRDefault="00EA4859">
      <w:pPr>
        <w:rPr>
          <w:rFonts w:ascii="Times New Roman" w:hAnsi="Times New Roman" w:cs="Times New Roman"/>
          <w:sz w:val="24"/>
          <w:szCs w:val="24"/>
        </w:rPr>
      </w:pPr>
    </w:p>
    <w:p w:rsidR="00EA4859" w:rsidRDefault="00934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50CA9" wp14:editId="1EC386FD">
                <wp:simplePos x="0" y="0"/>
                <wp:positionH relativeFrom="column">
                  <wp:posOffset>-356870</wp:posOffset>
                </wp:positionH>
                <wp:positionV relativeFrom="paragraph">
                  <wp:posOffset>6458585</wp:posOffset>
                </wp:positionV>
                <wp:extent cx="6438900" cy="10477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9340B8" w:rsidRDefault="009340B8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Arial, 12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pkt</w:t>
                            </w:r>
                            <w:proofErr w:type="spellEnd"/>
                          </w:p>
                          <w:p w:rsidR="009340B8" w:rsidRPr="009340B8" w:rsidRDefault="009340B8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 w:rsidRPr="009340B8"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Tal ord: </w:t>
                            </w:r>
                          </w:p>
                          <w:p w:rsidR="009340B8" w:rsidRDefault="009340B8" w:rsidP="00934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0CA9" id="Tekstboks 2" o:spid="_x0000_s1028" type="#_x0000_t202" style="position:absolute;margin-left:-28.1pt;margin-top:508.55pt;width:507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" filled="f" stroked="f">
                <v:textbox>
                  <w:txbxContent>
                    <w:p w:rsidR="009340B8" w:rsidRDefault="009340B8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Arial, 12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pkt</w:t>
                      </w:r>
                      <w:proofErr w:type="spellEnd"/>
                    </w:p>
                    <w:p w:rsidR="009340B8" w:rsidRPr="009340B8" w:rsidRDefault="009340B8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 w:rsidRPr="009340B8"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Tal ord: </w:t>
                      </w:r>
                    </w:p>
                    <w:p w:rsidR="009340B8" w:rsidRDefault="009340B8" w:rsidP="009340B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9FF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B6187" wp14:editId="4819734D">
                <wp:simplePos x="0" y="0"/>
                <wp:positionH relativeFrom="column">
                  <wp:posOffset>-313690</wp:posOffset>
                </wp:positionH>
                <wp:positionV relativeFrom="paragraph">
                  <wp:posOffset>3595370</wp:posOffset>
                </wp:positionV>
                <wp:extent cx="6391275" cy="619760"/>
                <wp:effectExtent l="0" t="0" r="0" b="88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EA4859" w:rsidRPr="00734114" w:rsidRDefault="00EA4859" w:rsidP="00EA4859">
                            <w:pPr>
                              <w:pStyle w:val="Overskrift2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Arial 18 pkt.: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 xml:space="preserve"> </w:t>
                            </w: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Namn</w:t>
                            </w:r>
                          </w:p>
                          <w:p w:rsidR="00EA4859" w:rsidRPr="00734114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</w:p>
                          <w:p w:rsidR="00EA4859" w:rsidRPr="00734114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6187" id="Tekstboks 10" o:spid="_x0000_s1029" type="#_x0000_t202" style="position:absolute;margin-left:-24.7pt;margin-top:283.1pt;width:503.25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" filled="f" stroked="f">
                <v:textbox>
                  <w:txbxContent>
                    <w:p w:rsidR="00EA4859" w:rsidRPr="00734114" w:rsidRDefault="00EA4859" w:rsidP="00EA4859">
                      <w:pPr>
                        <w:pStyle w:val="Overskrift2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</w:pP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Arial 18 pkt.: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 xml:space="preserve"> </w:t>
                      </w: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Namn</w:t>
                      </w:r>
                    </w:p>
                    <w:p w:rsidR="00EA4859" w:rsidRPr="00734114" w:rsidRDefault="00EA4859" w:rsidP="00EA4859">
                      <w:pPr>
                        <w:pStyle w:val="Overskrift2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val="nn-NO"/>
                        </w:rPr>
                      </w:pPr>
                    </w:p>
                    <w:p w:rsidR="00EA4859" w:rsidRPr="00734114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5422DF" wp14:editId="21CAAF1D">
                <wp:simplePos x="0" y="0"/>
                <wp:positionH relativeFrom="column">
                  <wp:posOffset>-314325</wp:posOffset>
                </wp:positionH>
                <wp:positionV relativeFrom="paragraph">
                  <wp:posOffset>4822190</wp:posOffset>
                </wp:positionV>
                <wp:extent cx="6438900" cy="1266825"/>
                <wp:effectExtent l="0" t="0" r="0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EA4859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Arial, 20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pkt</w:t>
                            </w:r>
                            <w:proofErr w:type="spellEnd"/>
                          </w:p>
                          <w:p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Studium:  (Døme: Samfunnsplanlegging og leiing)</w:t>
                            </w:r>
                          </w:p>
                          <w:p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2017 </w:t>
                            </w:r>
                          </w:p>
                          <w:p w:rsidR="00EA4859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22DF" id="Tekstboks 8" o:spid="_x0000_s1030" type="#_x0000_t202" style="position:absolute;margin-left:-24.75pt;margin-top:379.7pt;width:507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" filled="f" stroked="f">
                <v:textbox>
                  <w:txbxContent>
                    <w:p w:rsidR="00EA4859" w:rsidRDefault="00EA4859" w:rsidP="00EA4859">
                      <w:pPr>
                        <w:pStyle w:val="Overskrift2"/>
                        <w:rPr>
                          <w:rFonts w:ascii="Arial" w:hAnsi="Arial" w:cs="Arial"/>
                          <w:sz w:val="22"/>
                          <w:szCs w:val="22"/>
                          <w:lang w:val="nn-NO"/>
                        </w:rPr>
                      </w:pPr>
                    </w:p>
                    <w:p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Arial, 20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pkt</w:t>
                      </w:r>
                      <w:proofErr w:type="spellEnd"/>
                    </w:p>
                    <w:p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Studium:  (Døme: Samfunnsplanlegging og leiing)</w:t>
                      </w:r>
                    </w:p>
                    <w:p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2017 </w:t>
                      </w:r>
                    </w:p>
                    <w:p w:rsidR="00EA4859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770C6D" wp14:editId="49248957">
                <wp:simplePos x="0" y="0"/>
                <wp:positionH relativeFrom="margin">
                  <wp:posOffset>-3175</wp:posOffset>
                </wp:positionH>
                <wp:positionV relativeFrom="paragraph">
                  <wp:posOffset>1583690</wp:posOffset>
                </wp:positionV>
                <wp:extent cx="5791200" cy="76835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4859" w:rsidRPr="00734114" w:rsidRDefault="00EA4859" w:rsidP="00EA4859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Arial 19 pkt.: </w:t>
                            </w:r>
                            <w:r w:rsidRPr="00734114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Undertittel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0C6D" id="Tekstboks 1" o:spid="_x0000_s1031" type="#_x0000_t202" style="position:absolute;margin-left:-.25pt;margin-top:124.7pt;width:456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" filled="f" stroked="f" strokeweight=".5pt">
                <v:textbox>
                  <w:txbxContent>
                    <w:p w:rsidR="00EA4859" w:rsidRPr="00734114" w:rsidRDefault="00EA4859" w:rsidP="00EA4859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Arial 19 pkt.: </w:t>
                      </w:r>
                      <w:r w:rsidRPr="00734114">
                        <w:rPr>
                          <w:rFonts w:ascii="Arial" w:hAnsi="Arial" w:cs="Arial"/>
                          <w:sz w:val="38"/>
                          <w:szCs w:val="38"/>
                        </w:rPr>
                        <w:t>Undertittel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859">
        <w:rPr>
          <w:rFonts w:ascii="Times New Roman" w:hAnsi="Times New Roman" w:cs="Times New Roman"/>
          <w:sz w:val="24"/>
          <w:szCs w:val="24"/>
        </w:rPr>
        <w:br w:type="page"/>
      </w:r>
    </w:p>
    <w:p w:rsidR="00F720BC" w:rsidRPr="00FD068E" w:rsidRDefault="00822D01">
      <w:pPr>
        <w:rPr>
          <w:rFonts w:ascii="Times New Roman" w:hAnsi="Times New Roman" w:cs="Times New Roman"/>
          <w:sz w:val="24"/>
          <w:szCs w:val="24"/>
        </w:rPr>
      </w:pPr>
    </w:p>
    <w:sectPr w:rsidR="00F720BC" w:rsidRPr="00FD068E" w:rsidSect="001E430F">
      <w:headerReference w:type="first" r:id="rId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7C2" w:rsidRDefault="001777C2" w:rsidP="001E430F">
      <w:pPr>
        <w:spacing w:after="0" w:line="240" w:lineRule="auto"/>
      </w:pPr>
      <w:r>
        <w:separator/>
      </w:r>
    </w:p>
  </w:endnote>
  <w:endnote w:type="continuationSeparator" w:id="0">
    <w:p w:rsidR="001777C2" w:rsidRDefault="001777C2" w:rsidP="001E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7C2" w:rsidRDefault="001777C2" w:rsidP="001E430F">
      <w:pPr>
        <w:spacing w:after="0" w:line="240" w:lineRule="auto"/>
      </w:pPr>
      <w:r>
        <w:separator/>
      </w:r>
    </w:p>
  </w:footnote>
  <w:footnote w:type="continuationSeparator" w:id="0">
    <w:p w:rsidR="001777C2" w:rsidRDefault="001777C2" w:rsidP="001E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30F" w:rsidRDefault="001E430F">
    <w:pPr>
      <w:pStyle w:val="Toppteks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200822D" wp14:editId="488EECC9">
          <wp:simplePos x="0" y="0"/>
          <wp:positionH relativeFrom="page">
            <wp:align>left</wp:align>
          </wp:positionH>
          <wp:positionV relativeFrom="paragraph">
            <wp:posOffset>-427355</wp:posOffset>
          </wp:positionV>
          <wp:extent cx="7542220" cy="10668591"/>
          <wp:effectExtent l="0" t="0" r="190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grun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20" cy="10668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0F"/>
    <w:rsid w:val="0007161E"/>
    <w:rsid w:val="00102337"/>
    <w:rsid w:val="001777C2"/>
    <w:rsid w:val="001E430F"/>
    <w:rsid w:val="003E59FF"/>
    <w:rsid w:val="00734114"/>
    <w:rsid w:val="007D3926"/>
    <w:rsid w:val="00822D01"/>
    <w:rsid w:val="009340B8"/>
    <w:rsid w:val="00CA34B3"/>
    <w:rsid w:val="00E42557"/>
    <w:rsid w:val="00EA4859"/>
    <w:rsid w:val="00FD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B4EF7-5CD3-42A9-993E-210999D6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link w:val="Overskrift1Teikn"/>
    <w:autoRedefine/>
    <w:uiPriority w:val="9"/>
    <w:qFormat/>
    <w:rsid w:val="00FD068E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paragraph" w:styleId="Overskrift2">
    <w:name w:val="heading 2"/>
    <w:aliases w:val="Navn"/>
    <w:link w:val="Overskrift2Teikn"/>
    <w:uiPriority w:val="9"/>
    <w:unhideWhenUsed/>
    <w:qFormat/>
    <w:rsid w:val="001E430F"/>
    <w:pPr>
      <w:keepNext/>
      <w:keepLines/>
      <w:spacing w:after="0" w:line="240" w:lineRule="auto"/>
      <w:outlineLvl w:val="1"/>
    </w:pPr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uiPriority w:val="9"/>
    <w:rsid w:val="00FD068E"/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character" w:customStyle="1" w:styleId="Overskrift2Teikn">
    <w:name w:val="Overskrift 2 Teikn"/>
    <w:aliases w:val="Navn Teikn"/>
    <w:basedOn w:val="Standardskriftforavsnitt"/>
    <w:link w:val="Overskrift2"/>
    <w:uiPriority w:val="9"/>
    <w:rsid w:val="001E430F"/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paragraph" w:styleId="Topptekst">
    <w:name w:val="header"/>
    <w:basedOn w:val="Normal"/>
    <w:link w:val="TopptekstTeikn"/>
    <w:uiPriority w:val="99"/>
    <w:unhideWhenUsed/>
    <w:rsid w:val="001E430F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nb-NO"/>
    </w:rPr>
  </w:style>
  <w:style w:type="character" w:customStyle="1" w:styleId="TopptekstTeikn">
    <w:name w:val="Topptekst Teikn"/>
    <w:basedOn w:val="Standardskriftforavsnitt"/>
    <w:link w:val="Topptekst"/>
    <w:uiPriority w:val="99"/>
    <w:rsid w:val="001E430F"/>
    <w:rPr>
      <w:rFonts w:eastAsiaTheme="minorEastAsia"/>
      <w:sz w:val="24"/>
      <w:szCs w:val="24"/>
      <w:lang w:val="nb-NO"/>
    </w:rPr>
  </w:style>
  <w:style w:type="paragraph" w:styleId="Botntekst">
    <w:name w:val="footer"/>
    <w:basedOn w:val="Normal"/>
    <w:link w:val="BotntekstTeikn"/>
    <w:uiPriority w:val="99"/>
    <w:unhideWhenUsed/>
    <w:rsid w:val="001E4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1E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A1588B11.dotm</Template>
  <TotalTime>0</TotalTime>
  <Pages>2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tones</dc:creator>
  <cp:keywords/>
  <dc:description/>
  <cp:lastModifiedBy>Tone Solhaug</cp:lastModifiedBy>
  <cp:revision>2</cp:revision>
  <dcterms:created xsi:type="dcterms:W3CDTF">2018-04-12T06:26:00Z</dcterms:created>
  <dcterms:modified xsi:type="dcterms:W3CDTF">2018-04-12T06:26:00Z</dcterms:modified>
</cp:coreProperties>
</file>